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6D92AF" w14:textId="57B720FB" w:rsidR="009C60BC" w:rsidRPr="008B377A" w:rsidRDefault="009C60BC" w:rsidP="2703C797">
      <w:pPr>
        <w:contextualSpacing/>
        <w:jc w:val="center"/>
        <w:rPr>
          <w:rFonts w:ascii="Arial" w:eastAsiaTheme="minorEastAsia" w:hAnsi="Arial" w:cs="Arial"/>
          <w:b/>
          <w:bCs/>
          <w:sz w:val="28"/>
          <w:szCs w:val="28"/>
        </w:rPr>
      </w:pPr>
      <w:r>
        <w:rPr>
          <w:b/>
          <w:bCs/>
          <w:noProof/>
          <w:sz w:val="22"/>
          <w:szCs w:val="22"/>
          <w:lang w:eastAsia="fr-FR"/>
        </w:rPr>
        <w:drawing>
          <wp:inline distT="0" distB="0" distL="0" distR="0" wp14:anchorId="0F26EE8E" wp14:editId="09B1903C">
            <wp:extent cx="6643353" cy="104775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1477" cy="10490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2703C797" w:rsidRPr="008B377A">
        <w:rPr>
          <w:rFonts w:ascii="Arial" w:eastAsiaTheme="minorEastAsia" w:hAnsi="Arial" w:cs="Arial"/>
          <w:b/>
          <w:bCs/>
          <w:sz w:val="28"/>
          <w:szCs w:val="28"/>
          <w:lang w:val="en-US"/>
        </w:rPr>
        <w:t xml:space="preserve">PLANNING    DES    P.F.M.P.    </w:t>
      </w:r>
      <w:r w:rsidR="2703C797" w:rsidRPr="008B377A">
        <w:rPr>
          <w:rFonts w:ascii="Arial" w:eastAsiaTheme="minorEastAsia" w:hAnsi="Arial" w:cs="Arial"/>
          <w:b/>
          <w:bCs/>
          <w:sz w:val="28"/>
          <w:szCs w:val="28"/>
        </w:rPr>
        <w:t>LYC</w:t>
      </w:r>
      <w:r w:rsidR="008B377A" w:rsidRPr="008B377A">
        <w:rPr>
          <w:rFonts w:ascii="Arial" w:eastAsiaTheme="minorEastAsia" w:hAnsi="Arial" w:cs="Arial"/>
          <w:b/>
          <w:bCs/>
          <w:sz w:val="28"/>
          <w:szCs w:val="28"/>
        </w:rPr>
        <w:t>É</w:t>
      </w:r>
      <w:r w:rsidR="2703C797" w:rsidRPr="008B377A">
        <w:rPr>
          <w:rFonts w:ascii="Arial" w:eastAsiaTheme="minorEastAsia" w:hAnsi="Arial" w:cs="Arial"/>
          <w:b/>
          <w:bCs/>
          <w:sz w:val="28"/>
          <w:szCs w:val="28"/>
        </w:rPr>
        <w:t>E    PROFESSIONNEL</w:t>
      </w:r>
    </w:p>
    <w:p w14:paraId="2EED2B0E" w14:textId="01948C18" w:rsidR="009C60BC" w:rsidRPr="008B377A" w:rsidRDefault="7001B468" w:rsidP="00DC65B6">
      <w:pPr>
        <w:jc w:val="center"/>
        <w:rPr>
          <w:rFonts w:ascii="Arial" w:eastAsiaTheme="minorEastAsia" w:hAnsi="Arial" w:cs="Arial"/>
          <w:b/>
          <w:bCs/>
          <w:sz w:val="28"/>
          <w:szCs w:val="28"/>
        </w:rPr>
      </w:pPr>
      <w:r w:rsidRPr="008B377A">
        <w:rPr>
          <w:rFonts w:ascii="Arial" w:eastAsiaTheme="minorEastAsia" w:hAnsi="Arial" w:cs="Arial"/>
          <w:b/>
          <w:bCs/>
          <w:sz w:val="28"/>
          <w:szCs w:val="28"/>
        </w:rPr>
        <w:t>ANN</w:t>
      </w:r>
      <w:r w:rsidR="008B377A" w:rsidRPr="008B377A">
        <w:rPr>
          <w:rFonts w:ascii="Arial" w:eastAsiaTheme="minorEastAsia" w:hAnsi="Arial" w:cs="Arial"/>
          <w:b/>
          <w:bCs/>
          <w:sz w:val="28"/>
          <w:szCs w:val="28"/>
        </w:rPr>
        <w:t>É</w:t>
      </w:r>
      <w:r w:rsidRPr="008B377A">
        <w:rPr>
          <w:rFonts w:ascii="Arial" w:eastAsiaTheme="minorEastAsia" w:hAnsi="Arial" w:cs="Arial"/>
          <w:b/>
          <w:bCs/>
          <w:sz w:val="28"/>
          <w:szCs w:val="28"/>
        </w:rPr>
        <w:t>E    SCOLAIRE    2018 – 2019</w:t>
      </w:r>
    </w:p>
    <w:p w14:paraId="0A37501D" w14:textId="77777777" w:rsidR="009C60BC" w:rsidRDefault="009C60BC" w:rsidP="009C60BC">
      <w:pPr>
        <w:ind w:left="708"/>
        <w:rPr>
          <w:rFonts w:ascii="Times New Roman" w:hAnsi="Times New Roman"/>
        </w:rPr>
      </w:pPr>
    </w:p>
    <w:tbl>
      <w:tblPr>
        <w:tblW w:w="0" w:type="auto"/>
        <w:jc w:val="center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0A0" w:firstRow="1" w:lastRow="0" w:firstColumn="1" w:lastColumn="0" w:noHBand="0" w:noVBand="0"/>
      </w:tblPr>
      <w:tblGrid>
        <w:gridCol w:w="3070"/>
        <w:gridCol w:w="3071"/>
        <w:gridCol w:w="3071"/>
      </w:tblGrid>
      <w:tr w:rsidR="009C60BC" w:rsidRPr="008B377A" w14:paraId="48122A10" w14:textId="77777777" w:rsidTr="008B377A">
        <w:trPr>
          <w:jc w:val="center"/>
        </w:trPr>
        <w:tc>
          <w:tcPr>
            <w:tcW w:w="307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8DAF1E3" w14:textId="77777777" w:rsidR="009C60BC" w:rsidRPr="008B377A" w:rsidRDefault="09A6681F" w:rsidP="09A6681F">
            <w:pPr>
              <w:jc w:val="center"/>
              <w:rPr>
                <w:rFonts w:ascii="Arial" w:hAnsi="Arial" w:cs="Arial"/>
                <w:b/>
                <w:bCs/>
              </w:rPr>
            </w:pPr>
            <w:r w:rsidRPr="008B377A">
              <w:rPr>
                <w:rFonts w:ascii="Arial" w:hAnsi="Arial" w:cs="Arial"/>
                <w:b/>
                <w:bCs/>
              </w:rPr>
              <w:t>CLASSES</w:t>
            </w:r>
          </w:p>
        </w:tc>
        <w:tc>
          <w:tcPr>
            <w:tcW w:w="3071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C955298" w14:textId="29550A2C" w:rsidR="009C60BC" w:rsidRPr="008B377A" w:rsidRDefault="09A6681F" w:rsidP="09A6681F">
            <w:pPr>
              <w:jc w:val="center"/>
              <w:rPr>
                <w:rFonts w:ascii="Arial" w:hAnsi="Arial" w:cs="Arial"/>
                <w:b/>
                <w:bCs/>
              </w:rPr>
            </w:pPr>
            <w:r w:rsidRPr="008B377A">
              <w:rPr>
                <w:rFonts w:ascii="Arial" w:hAnsi="Arial" w:cs="Arial"/>
                <w:b/>
                <w:bCs/>
              </w:rPr>
              <w:t>DUR</w:t>
            </w:r>
            <w:r w:rsidR="008B377A">
              <w:rPr>
                <w:rFonts w:ascii="Arial" w:hAnsi="Arial" w:cs="Arial"/>
                <w:b/>
                <w:bCs/>
              </w:rPr>
              <w:t>É</w:t>
            </w:r>
            <w:r w:rsidRPr="008B377A">
              <w:rPr>
                <w:rFonts w:ascii="Arial" w:hAnsi="Arial" w:cs="Arial"/>
                <w:b/>
                <w:bCs/>
              </w:rPr>
              <w:t>E</w:t>
            </w:r>
          </w:p>
        </w:tc>
        <w:tc>
          <w:tcPr>
            <w:tcW w:w="3071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D2AD2BC" w14:textId="77777777" w:rsidR="009C60BC" w:rsidRPr="008B377A" w:rsidRDefault="09A6681F" w:rsidP="09A6681F">
            <w:pPr>
              <w:jc w:val="center"/>
              <w:rPr>
                <w:rFonts w:ascii="Arial" w:hAnsi="Arial" w:cs="Arial"/>
                <w:b/>
                <w:bCs/>
              </w:rPr>
            </w:pPr>
            <w:r w:rsidRPr="008B377A">
              <w:rPr>
                <w:rFonts w:ascii="Arial" w:hAnsi="Arial" w:cs="Arial"/>
                <w:b/>
                <w:bCs/>
              </w:rPr>
              <w:t>DATES</w:t>
            </w:r>
          </w:p>
        </w:tc>
      </w:tr>
      <w:tr w:rsidR="009C60BC" w:rsidRPr="008B377A" w14:paraId="433A4748" w14:textId="77777777" w:rsidTr="3B29469E">
        <w:trPr>
          <w:jc w:val="center"/>
        </w:trPr>
        <w:tc>
          <w:tcPr>
            <w:tcW w:w="9212" w:type="dxa"/>
            <w:gridSpan w:val="3"/>
            <w:shd w:val="clear" w:color="auto" w:fill="auto"/>
            <w:vAlign w:val="center"/>
          </w:tcPr>
          <w:p w14:paraId="05674AC8" w14:textId="77777777" w:rsidR="009C60BC" w:rsidRPr="008B377A" w:rsidRDefault="09A6681F" w:rsidP="09A6681F">
            <w:pPr>
              <w:jc w:val="center"/>
              <w:rPr>
                <w:rFonts w:ascii="Arial" w:hAnsi="Arial" w:cs="Arial"/>
                <w:b/>
                <w:bCs/>
              </w:rPr>
            </w:pPr>
            <w:r w:rsidRPr="008B377A">
              <w:rPr>
                <w:rFonts w:ascii="Arial" w:hAnsi="Arial" w:cs="Arial"/>
                <w:b/>
                <w:bCs/>
              </w:rPr>
              <w:t>BAC   PROFESSIONNEL</w:t>
            </w:r>
          </w:p>
        </w:tc>
      </w:tr>
      <w:tr w:rsidR="009C60BC" w:rsidRPr="008B377A" w14:paraId="37CF5108" w14:textId="77777777" w:rsidTr="3B29469E">
        <w:trPr>
          <w:jc w:val="center"/>
        </w:trPr>
        <w:tc>
          <w:tcPr>
            <w:tcW w:w="3070" w:type="dxa"/>
            <w:vAlign w:val="center"/>
          </w:tcPr>
          <w:p w14:paraId="38452DF5" w14:textId="77777777" w:rsidR="009C60BC" w:rsidRPr="008B377A" w:rsidRDefault="09A6681F" w:rsidP="09A6681F">
            <w:pPr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2° Bac ARCU/GA</w:t>
            </w:r>
          </w:p>
        </w:tc>
        <w:tc>
          <w:tcPr>
            <w:tcW w:w="3071" w:type="dxa"/>
          </w:tcPr>
          <w:p w14:paraId="5DAB6C7B" w14:textId="77777777" w:rsidR="009C60BC" w:rsidRPr="008B377A" w:rsidRDefault="009C60BC" w:rsidP="00BD4F68">
            <w:pPr>
              <w:rPr>
                <w:rFonts w:ascii="Arial" w:hAnsi="Arial" w:cs="Arial"/>
              </w:rPr>
            </w:pPr>
          </w:p>
          <w:p w14:paraId="4DEBE9A3" w14:textId="77777777" w:rsidR="009C60BC" w:rsidRPr="008B377A" w:rsidRDefault="7001B468" w:rsidP="09A6681F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3 semaines</w:t>
            </w:r>
          </w:p>
          <w:p w14:paraId="02EB378F" w14:textId="77777777" w:rsidR="009C60BC" w:rsidRPr="008B377A" w:rsidRDefault="009C60BC" w:rsidP="00BD4F68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</w:p>
          <w:p w14:paraId="6A05A809" w14:textId="77777777" w:rsidR="009C60BC" w:rsidRPr="008B377A" w:rsidRDefault="009C60BC" w:rsidP="00BD4F68">
            <w:pPr>
              <w:rPr>
                <w:rFonts w:ascii="Arial" w:hAnsi="Arial" w:cs="Arial"/>
              </w:rPr>
            </w:pPr>
          </w:p>
          <w:p w14:paraId="40026F00" w14:textId="77777777" w:rsidR="009C60BC" w:rsidRPr="008B377A" w:rsidRDefault="7001B468" w:rsidP="09A6681F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3 semaines</w:t>
            </w:r>
          </w:p>
        </w:tc>
        <w:tc>
          <w:tcPr>
            <w:tcW w:w="3071" w:type="dxa"/>
          </w:tcPr>
          <w:p w14:paraId="5A39BBE3" w14:textId="77777777" w:rsidR="009C60BC" w:rsidRPr="008B377A" w:rsidRDefault="009C60BC" w:rsidP="00BD4F68">
            <w:pPr>
              <w:rPr>
                <w:rFonts w:ascii="Arial" w:hAnsi="Arial" w:cs="Arial"/>
              </w:rPr>
            </w:pPr>
          </w:p>
          <w:p w14:paraId="2CE6603C" w14:textId="041DD380" w:rsidR="009C60BC" w:rsidRPr="008B377A" w:rsidRDefault="23788D5B" w:rsidP="23788D5B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Du 21-01-2019</w:t>
            </w:r>
          </w:p>
          <w:p w14:paraId="51842FB0" w14:textId="627E53BD" w:rsidR="009C60BC" w:rsidRPr="008B377A" w:rsidRDefault="23788D5B" w:rsidP="23788D5B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au 0</w:t>
            </w:r>
            <w:r w:rsidR="003C5723">
              <w:rPr>
                <w:rFonts w:ascii="Arial" w:hAnsi="Arial" w:cs="Arial"/>
              </w:rPr>
              <w:t>8</w:t>
            </w:r>
            <w:bookmarkStart w:id="0" w:name="_GoBack"/>
            <w:bookmarkEnd w:id="0"/>
            <w:r w:rsidRPr="008B377A">
              <w:rPr>
                <w:rFonts w:ascii="Arial" w:hAnsi="Arial" w:cs="Arial"/>
              </w:rPr>
              <w:t>-02-2019</w:t>
            </w:r>
          </w:p>
          <w:p w14:paraId="41C8F396" w14:textId="77777777" w:rsidR="009C60BC" w:rsidRPr="008B377A" w:rsidRDefault="009C60BC" w:rsidP="63922C32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</w:p>
          <w:p w14:paraId="6B9149E5" w14:textId="487A2227" w:rsidR="009C60BC" w:rsidRPr="008B377A" w:rsidRDefault="3B29469E" w:rsidP="3B29469E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Du 10-06-2019</w:t>
            </w:r>
          </w:p>
          <w:p w14:paraId="72A3D3EC" w14:textId="1082A852" w:rsidR="009C60BC" w:rsidRPr="008B377A" w:rsidRDefault="3B29469E" w:rsidP="3B29469E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  <w:proofErr w:type="gramStart"/>
            <w:r w:rsidRPr="008B377A">
              <w:rPr>
                <w:rFonts w:ascii="Arial" w:hAnsi="Arial" w:cs="Arial"/>
              </w:rPr>
              <w:t>au</w:t>
            </w:r>
            <w:proofErr w:type="gramEnd"/>
            <w:r w:rsidRPr="008B377A">
              <w:rPr>
                <w:rFonts w:ascii="Arial" w:hAnsi="Arial" w:cs="Arial"/>
              </w:rPr>
              <w:t xml:space="preserve"> 28-06-2019</w:t>
            </w:r>
          </w:p>
        </w:tc>
      </w:tr>
      <w:tr w:rsidR="009C60BC" w:rsidRPr="008B377A" w14:paraId="60414423" w14:textId="77777777" w:rsidTr="3B29469E">
        <w:trPr>
          <w:jc w:val="center"/>
        </w:trPr>
        <w:tc>
          <w:tcPr>
            <w:tcW w:w="3070" w:type="dxa"/>
            <w:vAlign w:val="center"/>
          </w:tcPr>
          <w:p w14:paraId="674CF571" w14:textId="133D690F" w:rsidR="009C60BC" w:rsidRPr="008B377A" w:rsidRDefault="00DC65B6" w:rsidP="09A6681F">
            <w:pPr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 xml:space="preserve">1° </w:t>
            </w:r>
            <w:r w:rsidR="09A6681F" w:rsidRPr="008B377A">
              <w:rPr>
                <w:rFonts w:ascii="Arial" w:hAnsi="Arial" w:cs="Arial"/>
              </w:rPr>
              <w:t>Bac ARCU</w:t>
            </w:r>
          </w:p>
          <w:p w14:paraId="3A80B761" w14:textId="77777777" w:rsidR="006876C1" w:rsidRPr="008B377A" w:rsidRDefault="09A6681F" w:rsidP="09A6681F">
            <w:pPr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1° Bac GA</w:t>
            </w:r>
          </w:p>
          <w:p w14:paraId="0D0B940D" w14:textId="77777777" w:rsidR="009C60BC" w:rsidRPr="008B377A" w:rsidRDefault="009C60BC" w:rsidP="00BD4F68">
            <w:pPr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14:paraId="0E27B00A" w14:textId="77777777" w:rsidR="009C60BC" w:rsidRPr="008B377A" w:rsidRDefault="009C60BC" w:rsidP="00BD4F68">
            <w:pPr>
              <w:rPr>
                <w:rFonts w:ascii="Arial" w:hAnsi="Arial" w:cs="Arial"/>
              </w:rPr>
            </w:pPr>
          </w:p>
          <w:p w14:paraId="753D4478" w14:textId="77777777" w:rsidR="009C60BC" w:rsidRPr="008B377A" w:rsidRDefault="7001B468" w:rsidP="09A6681F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4 semaines</w:t>
            </w:r>
          </w:p>
          <w:p w14:paraId="60061E4C" w14:textId="77777777" w:rsidR="009C60BC" w:rsidRPr="008B377A" w:rsidRDefault="009C60BC" w:rsidP="00BD4F68">
            <w:pPr>
              <w:rPr>
                <w:rFonts w:ascii="Arial" w:hAnsi="Arial" w:cs="Arial"/>
              </w:rPr>
            </w:pPr>
          </w:p>
          <w:p w14:paraId="44EAFD9C" w14:textId="77777777" w:rsidR="009C60BC" w:rsidRPr="008B377A" w:rsidRDefault="009C60BC" w:rsidP="00BD4F68">
            <w:pPr>
              <w:rPr>
                <w:rFonts w:ascii="Arial" w:hAnsi="Arial" w:cs="Arial"/>
              </w:rPr>
            </w:pPr>
          </w:p>
          <w:p w14:paraId="575A64EC" w14:textId="77777777" w:rsidR="009C60BC" w:rsidRPr="008B377A" w:rsidRDefault="7001B468" w:rsidP="09A6681F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4 semaines</w:t>
            </w:r>
          </w:p>
        </w:tc>
        <w:tc>
          <w:tcPr>
            <w:tcW w:w="3071" w:type="dxa"/>
          </w:tcPr>
          <w:p w14:paraId="4B94D5A5" w14:textId="77777777" w:rsidR="009C60BC" w:rsidRPr="008B377A" w:rsidRDefault="009C60BC" w:rsidP="63922C32">
            <w:pPr>
              <w:rPr>
                <w:rFonts w:ascii="Arial" w:hAnsi="Arial" w:cs="Arial"/>
              </w:rPr>
            </w:pPr>
          </w:p>
          <w:p w14:paraId="5F63797B" w14:textId="541D9D43" w:rsidR="009C60BC" w:rsidRPr="008B377A" w:rsidRDefault="63922C32" w:rsidP="63922C32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eastAsiaTheme="minorEastAsia" w:hAnsi="Arial" w:cs="Arial"/>
              </w:rPr>
            </w:pPr>
            <w:r w:rsidRPr="008B377A">
              <w:rPr>
                <w:rFonts w:ascii="Arial" w:eastAsiaTheme="minorEastAsia" w:hAnsi="Arial" w:cs="Arial"/>
              </w:rPr>
              <w:t>Du 21/01/2019</w:t>
            </w:r>
          </w:p>
          <w:p w14:paraId="5509A330" w14:textId="6B65EFC1" w:rsidR="7001B468" w:rsidRPr="008B377A" w:rsidRDefault="23788D5B" w:rsidP="23788D5B">
            <w:pPr>
              <w:pStyle w:val="Paragraphedeliste"/>
              <w:spacing w:line="240" w:lineRule="auto"/>
              <w:rPr>
                <w:rFonts w:ascii="Arial" w:eastAsiaTheme="minorEastAsia" w:hAnsi="Arial" w:cs="Arial"/>
              </w:rPr>
            </w:pPr>
            <w:proofErr w:type="gramStart"/>
            <w:r w:rsidRPr="008B377A">
              <w:rPr>
                <w:rFonts w:ascii="Arial" w:eastAsiaTheme="minorEastAsia" w:hAnsi="Arial" w:cs="Arial"/>
              </w:rPr>
              <w:t>au</w:t>
            </w:r>
            <w:proofErr w:type="gramEnd"/>
            <w:r w:rsidRPr="008B377A">
              <w:rPr>
                <w:rFonts w:ascii="Arial" w:eastAsiaTheme="minorEastAsia" w:hAnsi="Arial" w:cs="Arial"/>
              </w:rPr>
              <w:t xml:space="preserve"> 15/02/2019</w:t>
            </w:r>
          </w:p>
          <w:p w14:paraId="3DEEC669" w14:textId="77777777" w:rsidR="009C60BC" w:rsidRPr="008B377A" w:rsidRDefault="009C60BC" w:rsidP="23788D5B">
            <w:pPr>
              <w:pStyle w:val="Paragraphedeliste"/>
              <w:spacing w:line="240" w:lineRule="auto"/>
              <w:rPr>
                <w:rFonts w:ascii="Arial" w:eastAsiaTheme="minorEastAsia" w:hAnsi="Arial" w:cs="Arial"/>
              </w:rPr>
            </w:pPr>
          </w:p>
          <w:p w14:paraId="4E749C14" w14:textId="78FEBFBC" w:rsidR="7001B468" w:rsidRPr="008B377A" w:rsidRDefault="63922C32" w:rsidP="63922C32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eastAsiaTheme="minorEastAsia" w:hAnsi="Arial" w:cs="Arial"/>
              </w:rPr>
            </w:pPr>
            <w:r w:rsidRPr="008B377A">
              <w:rPr>
                <w:rFonts w:ascii="Arial" w:eastAsiaTheme="minorEastAsia" w:hAnsi="Arial" w:cs="Arial"/>
              </w:rPr>
              <w:t>Du 03/06/2019</w:t>
            </w:r>
          </w:p>
          <w:p w14:paraId="3656B9AB" w14:textId="1485A7FE" w:rsidR="009C60BC" w:rsidRPr="008B377A" w:rsidRDefault="2703C797" w:rsidP="2703C797">
            <w:pPr>
              <w:pStyle w:val="Paragraphedeliste"/>
              <w:spacing w:line="240" w:lineRule="auto"/>
              <w:rPr>
                <w:rFonts w:ascii="Arial" w:eastAsiaTheme="minorEastAsia" w:hAnsi="Arial" w:cs="Arial"/>
              </w:rPr>
            </w:pPr>
            <w:proofErr w:type="gramStart"/>
            <w:r w:rsidRPr="008B377A">
              <w:rPr>
                <w:rFonts w:ascii="Arial" w:eastAsiaTheme="minorEastAsia" w:hAnsi="Arial" w:cs="Arial"/>
              </w:rPr>
              <w:t>au</w:t>
            </w:r>
            <w:proofErr w:type="gramEnd"/>
            <w:r w:rsidRPr="008B377A">
              <w:rPr>
                <w:rFonts w:ascii="Arial" w:eastAsiaTheme="minorEastAsia" w:hAnsi="Arial" w:cs="Arial"/>
              </w:rPr>
              <w:t xml:space="preserve"> 28/06/2019</w:t>
            </w:r>
          </w:p>
        </w:tc>
      </w:tr>
      <w:tr w:rsidR="009C60BC" w:rsidRPr="008B377A" w14:paraId="5CF35D64" w14:textId="77777777" w:rsidTr="3B29469E">
        <w:trPr>
          <w:trHeight w:hRule="exact" w:val="1707"/>
          <w:jc w:val="center"/>
        </w:trPr>
        <w:tc>
          <w:tcPr>
            <w:tcW w:w="3070" w:type="dxa"/>
            <w:tcBorders>
              <w:bottom w:val="single" w:sz="4" w:space="0" w:color="000000" w:themeColor="text1"/>
            </w:tcBorders>
            <w:vAlign w:val="center"/>
          </w:tcPr>
          <w:p w14:paraId="35EE4207" w14:textId="7EE4CE15" w:rsidR="009C60BC" w:rsidRPr="008B377A" w:rsidRDefault="63922C32" w:rsidP="63922C32">
            <w:pPr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Ter Bac ARCU</w:t>
            </w:r>
          </w:p>
          <w:p w14:paraId="3FA53EFF" w14:textId="697F3189" w:rsidR="63922C32" w:rsidRPr="008B377A" w:rsidRDefault="63922C32" w:rsidP="63922C32">
            <w:pPr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Ter Bac GA</w:t>
            </w:r>
          </w:p>
          <w:p w14:paraId="45FB0818" w14:textId="77777777" w:rsidR="009C60BC" w:rsidRPr="008B377A" w:rsidRDefault="009C60BC" w:rsidP="00BD4F68">
            <w:pPr>
              <w:rPr>
                <w:rFonts w:ascii="Arial" w:hAnsi="Arial" w:cs="Arial"/>
              </w:rPr>
            </w:pPr>
          </w:p>
        </w:tc>
        <w:tc>
          <w:tcPr>
            <w:tcW w:w="3071" w:type="dxa"/>
            <w:tcBorders>
              <w:bottom w:val="single" w:sz="4" w:space="0" w:color="000000" w:themeColor="text1"/>
            </w:tcBorders>
            <w:vAlign w:val="center"/>
          </w:tcPr>
          <w:p w14:paraId="6F878D1D" w14:textId="77777777" w:rsidR="00C26021" w:rsidRPr="008B377A" w:rsidRDefault="7001B468" w:rsidP="09A6681F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4 semaines</w:t>
            </w:r>
          </w:p>
          <w:p w14:paraId="049F31CB" w14:textId="77777777" w:rsidR="00C26021" w:rsidRPr="008B377A" w:rsidRDefault="00C26021" w:rsidP="00C26021">
            <w:pPr>
              <w:rPr>
                <w:rFonts w:ascii="Arial" w:hAnsi="Arial" w:cs="Arial"/>
              </w:rPr>
            </w:pPr>
          </w:p>
          <w:p w14:paraId="53128261" w14:textId="77777777" w:rsidR="00C26021" w:rsidRPr="008B377A" w:rsidRDefault="00C26021" w:rsidP="00C26021">
            <w:pPr>
              <w:rPr>
                <w:rFonts w:ascii="Arial" w:hAnsi="Arial" w:cs="Arial"/>
              </w:rPr>
            </w:pPr>
          </w:p>
          <w:p w14:paraId="62486C05" w14:textId="7500AD32" w:rsidR="009C60BC" w:rsidRPr="008B377A" w:rsidRDefault="2703C797" w:rsidP="2703C797">
            <w:pPr>
              <w:pStyle w:val="Paragraphedeliste"/>
              <w:numPr>
                <w:ilvl w:val="0"/>
                <w:numId w:val="6"/>
              </w:numPr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4 semaines</w:t>
            </w:r>
          </w:p>
        </w:tc>
        <w:tc>
          <w:tcPr>
            <w:tcW w:w="3071" w:type="dxa"/>
            <w:tcBorders>
              <w:bottom w:val="single" w:sz="4" w:space="0" w:color="000000" w:themeColor="text1"/>
            </w:tcBorders>
          </w:tcPr>
          <w:p w14:paraId="4101652C" w14:textId="77777777" w:rsidR="009C60BC" w:rsidRPr="008B377A" w:rsidRDefault="009C60BC" w:rsidP="63922C32">
            <w:pPr>
              <w:rPr>
                <w:rFonts w:ascii="Arial" w:hAnsi="Arial" w:cs="Arial"/>
              </w:rPr>
            </w:pPr>
          </w:p>
          <w:p w14:paraId="28F723AD" w14:textId="71ADC9D6" w:rsidR="7001B468" w:rsidRPr="008B377A" w:rsidRDefault="23788D5B" w:rsidP="23788D5B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eastAsiaTheme="minorEastAsia" w:hAnsi="Arial" w:cs="Arial"/>
              </w:rPr>
            </w:pPr>
            <w:r w:rsidRPr="008B377A">
              <w:rPr>
                <w:rFonts w:ascii="Arial" w:eastAsiaTheme="minorEastAsia" w:hAnsi="Arial" w:cs="Arial"/>
              </w:rPr>
              <w:t>Du 19/11/2018</w:t>
            </w:r>
          </w:p>
          <w:p w14:paraId="3380D42D" w14:textId="62F29D60" w:rsidR="009C60BC" w:rsidRPr="008B377A" w:rsidRDefault="63922C32" w:rsidP="63922C32">
            <w:pPr>
              <w:pStyle w:val="Paragraphedeliste"/>
              <w:spacing w:line="240" w:lineRule="auto"/>
              <w:rPr>
                <w:rFonts w:ascii="Arial" w:eastAsiaTheme="minorEastAsia" w:hAnsi="Arial" w:cs="Arial"/>
              </w:rPr>
            </w:pPr>
            <w:proofErr w:type="gramStart"/>
            <w:r w:rsidRPr="008B377A">
              <w:rPr>
                <w:rFonts w:ascii="Arial" w:eastAsiaTheme="minorEastAsia" w:hAnsi="Arial" w:cs="Arial"/>
              </w:rPr>
              <w:t>au</w:t>
            </w:r>
            <w:proofErr w:type="gramEnd"/>
            <w:r w:rsidRPr="008B377A">
              <w:rPr>
                <w:rFonts w:ascii="Arial" w:eastAsiaTheme="minorEastAsia" w:hAnsi="Arial" w:cs="Arial"/>
              </w:rPr>
              <w:t xml:space="preserve"> 14/12/2018</w:t>
            </w:r>
          </w:p>
          <w:p w14:paraId="4B99056E" w14:textId="77777777" w:rsidR="00C26021" w:rsidRPr="008B377A" w:rsidRDefault="00C26021" w:rsidP="63922C32">
            <w:pPr>
              <w:pStyle w:val="Paragraphedeliste"/>
              <w:spacing w:line="240" w:lineRule="auto"/>
              <w:rPr>
                <w:rFonts w:ascii="Arial" w:eastAsiaTheme="minorEastAsia" w:hAnsi="Arial" w:cs="Arial"/>
              </w:rPr>
            </w:pPr>
          </w:p>
          <w:p w14:paraId="2D23405D" w14:textId="0FE383DB" w:rsidR="00C26021" w:rsidRPr="008B377A" w:rsidRDefault="23788D5B" w:rsidP="23788D5B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eastAsiaTheme="minorEastAsia" w:hAnsi="Arial" w:cs="Arial"/>
              </w:rPr>
            </w:pPr>
            <w:r w:rsidRPr="008B377A">
              <w:rPr>
                <w:rFonts w:ascii="Arial" w:eastAsiaTheme="minorEastAsia" w:hAnsi="Arial" w:cs="Arial"/>
              </w:rPr>
              <w:t>Du 11/03/2019</w:t>
            </w:r>
          </w:p>
          <w:p w14:paraId="4DDBEF00" w14:textId="260F5FDF" w:rsidR="009C60BC" w:rsidRPr="008B377A" w:rsidRDefault="2703C797" w:rsidP="2703C797">
            <w:pPr>
              <w:pStyle w:val="Paragraphedeliste"/>
              <w:spacing w:line="240" w:lineRule="auto"/>
              <w:rPr>
                <w:rFonts w:ascii="Arial" w:eastAsiaTheme="minorEastAsia" w:hAnsi="Arial" w:cs="Arial"/>
              </w:rPr>
            </w:pPr>
            <w:proofErr w:type="gramStart"/>
            <w:r w:rsidRPr="008B377A">
              <w:rPr>
                <w:rFonts w:ascii="Arial" w:eastAsiaTheme="minorEastAsia" w:hAnsi="Arial" w:cs="Arial"/>
              </w:rPr>
              <w:t>au</w:t>
            </w:r>
            <w:proofErr w:type="gramEnd"/>
            <w:r w:rsidRPr="008B377A">
              <w:rPr>
                <w:rFonts w:ascii="Arial" w:eastAsiaTheme="minorEastAsia" w:hAnsi="Arial" w:cs="Arial"/>
              </w:rPr>
              <w:t xml:space="preserve"> 05/04/2019</w:t>
            </w:r>
          </w:p>
        </w:tc>
      </w:tr>
      <w:tr w:rsidR="009C60BC" w:rsidRPr="008B377A" w14:paraId="79804275" w14:textId="77777777" w:rsidTr="3B29469E">
        <w:trPr>
          <w:jc w:val="center"/>
        </w:trPr>
        <w:tc>
          <w:tcPr>
            <w:tcW w:w="9212" w:type="dxa"/>
            <w:gridSpan w:val="3"/>
            <w:shd w:val="clear" w:color="auto" w:fill="auto"/>
          </w:tcPr>
          <w:p w14:paraId="378978FC" w14:textId="77777777" w:rsidR="009C60BC" w:rsidRPr="008B377A" w:rsidRDefault="09A6681F" w:rsidP="09A6681F">
            <w:pPr>
              <w:jc w:val="center"/>
              <w:rPr>
                <w:rFonts w:ascii="Arial" w:hAnsi="Arial" w:cs="Arial"/>
                <w:b/>
                <w:bCs/>
              </w:rPr>
            </w:pPr>
            <w:r w:rsidRPr="008B377A">
              <w:rPr>
                <w:rFonts w:ascii="Arial" w:hAnsi="Arial" w:cs="Arial"/>
                <w:b/>
                <w:bCs/>
              </w:rPr>
              <w:t xml:space="preserve">CAP   Employé de Vente </w:t>
            </w:r>
            <w:proofErr w:type="gramStart"/>
            <w:r w:rsidRPr="008B377A">
              <w:rPr>
                <w:rFonts w:ascii="Arial" w:hAnsi="Arial" w:cs="Arial"/>
                <w:b/>
                <w:bCs/>
              </w:rPr>
              <w:t>Spécialisé  -</w:t>
            </w:r>
            <w:proofErr w:type="gramEnd"/>
            <w:r w:rsidRPr="008B377A">
              <w:rPr>
                <w:rFonts w:ascii="Arial" w:hAnsi="Arial" w:cs="Arial"/>
                <w:b/>
                <w:bCs/>
              </w:rPr>
              <w:t xml:space="preserve">   Services à la clientèle</w:t>
            </w:r>
          </w:p>
        </w:tc>
      </w:tr>
      <w:tr w:rsidR="009C60BC" w:rsidRPr="008B377A" w14:paraId="1124220E" w14:textId="77777777" w:rsidTr="3B29469E">
        <w:trPr>
          <w:jc w:val="center"/>
        </w:trPr>
        <w:tc>
          <w:tcPr>
            <w:tcW w:w="3070" w:type="dxa"/>
            <w:vAlign w:val="center"/>
          </w:tcPr>
          <w:p w14:paraId="67E77129" w14:textId="77777777" w:rsidR="009C60BC" w:rsidRPr="008B377A" w:rsidRDefault="09A6681F" w:rsidP="09A6681F">
            <w:pPr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1° CAP E.V.S</w:t>
            </w:r>
          </w:p>
          <w:p w14:paraId="3461D779" w14:textId="77777777" w:rsidR="009C60BC" w:rsidRPr="008B377A" w:rsidRDefault="009C60BC" w:rsidP="00BD4F68">
            <w:pPr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14:paraId="3CF2D8B6" w14:textId="77777777" w:rsidR="009C60BC" w:rsidRPr="008B377A" w:rsidRDefault="009C60BC" w:rsidP="00BD4F68">
            <w:pPr>
              <w:rPr>
                <w:rFonts w:ascii="Arial" w:hAnsi="Arial" w:cs="Arial"/>
              </w:rPr>
            </w:pPr>
          </w:p>
          <w:p w14:paraId="26603620" w14:textId="77777777" w:rsidR="009C60BC" w:rsidRPr="008B377A" w:rsidRDefault="7001B468" w:rsidP="09A6681F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2 semaines</w:t>
            </w:r>
          </w:p>
          <w:p w14:paraId="0FB78278" w14:textId="77777777" w:rsidR="009C60BC" w:rsidRPr="008B377A" w:rsidRDefault="009C60BC" w:rsidP="00BD4F68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</w:p>
          <w:p w14:paraId="1FC39945" w14:textId="77777777" w:rsidR="009C60BC" w:rsidRPr="008B377A" w:rsidRDefault="009C60BC" w:rsidP="00BD4F68">
            <w:pPr>
              <w:pStyle w:val="Paragraphedeliste"/>
              <w:spacing w:line="240" w:lineRule="auto"/>
              <w:ind w:left="0"/>
              <w:rPr>
                <w:rFonts w:ascii="Arial" w:hAnsi="Arial" w:cs="Arial"/>
              </w:rPr>
            </w:pPr>
          </w:p>
          <w:p w14:paraId="770D9BC5" w14:textId="77777777" w:rsidR="009C60BC" w:rsidRPr="008B377A" w:rsidRDefault="7001B468" w:rsidP="09A6681F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3 semaines</w:t>
            </w:r>
          </w:p>
          <w:p w14:paraId="0562CB0E" w14:textId="77777777" w:rsidR="009C60BC" w:rsidRPr="008B377A" w:rsidRDefault="009C60BC" w:rsidP="00BD4F68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</w:p>
          <w:p w14:paraId="34CE0A41" w14:textId="77777777" w:rsidR="009C60BC" w:rsidRPr="008B377A" w:rsidRDefault="009C60BC" w:rsidP="00BD4F68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</w:p>
          <w:p w14:paraId="403F6EFE" w14:textId="77777777" w:rsidR="009C60BC" w:rsidRPr="008B377A" w:rsidRDefault="7001B468" w:rsidP="09A6681F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 xml:space="preserve">3 semaines </w:t>
            </w:r>
          </w:p>
          <w:p w14:paraId="6D98A12B" w14:textId="615498A5" w:rsidR="009C60BC" w:rsidRPr="008B377A" w:rsidRDefault="009C60BC" w:rsidP="2703C797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14:paraId="2946DB82" w14:textId="77777777" w:rsidR="009C60BC" w:rsidRPr="008B377A" w:rsidRDefault="009C60BC" w:rsidP="63922C32">
            <w:pPr>
              <w:rPr>
                <w:rFonts w:ascii="Arial" w:hAnsi="Arial" w:cs="Arial"/>
              </w:rPr>
            </w:pPr>
          </w:p>
          <w:p w14:paraId="139179EE" w14:textId="3D8E7132" w:rsidR="009C60BC" w:rsidRPr="008B377A" w:rsidRDefault="63922C32" w:rsidP="63922C32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Du 12-11-2018</w:t>
            </w:r>
          </w:p>
          <w:p w14:paraId="41EA76E5" w14:textId="7AD7B14C" w:rsidR="00D05871" w:rsidRPr="008B377A" w:rsidRDefault="63922C32" w:rsidP="63922C32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  <w:proofErr w:type="gramStart"/>
            <w:r w:rsidRPr="008B377A">
              <w:rPr>
                <w:rFonts w:ascii="Arial" w:hAnsi="Arial" w:cs="Arial"/>
              </w:rPr>
              <w:t>au</w:t>
            </w:r>
            <w:proofErr w:type="gramEnd"/>
            <w:r w:rsidRPr="008B377A">
              <w:rPr>
                <w:rFonts w:ascii="Arial" w:hAnsi="Arial" w:cs="Arial"/>
              </w:rPr>
              <w:t xml:space="preserve"> 24-11-2018</w:t>
            </w:r>
          </w:p>
          <w:p w14:paraId="5997CC1D" w14:textId="77777777" w:rsidR="00D05871" w:rsidRPr="008B377A" w:rsidRDefault="00D05871" w:rsidP="63922C32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</w:p>
          <w:p w14:paraId="6FC72534" w14:textId="20F052E8" w:rsidR="00D05871" w:rsidRPr="008B377A" w:rsidRDefault="63922C32" w:rsidP="63922C32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Du 28-01-2019</w:t>
            </w:r>
          </w:p>
          <w:p w14:paraId="3B1825C2" w14:textId="74BBBE0E" w:rsidR="00D05871" w:rsidRPr="008B377A" w:rsidRDefault="63922C32" w:rsidP="63922C32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  <w:proofErr w:type="gramStart"/>
            <w:r w:rsidRPr="008B377A">
              <w:rPr>
                <w:rFonts w:ascii="Arial" w:hAnsi="Arial" w:cs="Arial"/>
              </w:rPr>
              <w:t>au</w:t>
            </w:r>
            <w:proofErr w:type="gramEnd"/>
            <w:r w:rsidRPr="008B377A">
              <w:rPr>
                <w:rFonts w:ascii="Arial" w:hAnsi="Arial" w:cs="Arial"/>
              </w:rPr>
              <w:t xml:space="preserve"> 16-02-2019</w:t>
            </w:r>
          </w:p>
          <w:p w14:paraId="110FFD37" w14:textId="77777777" w:rsidR="009C60BC" w:rsidRPr="008B377A" w:rsidRDefault="009C60BC" w:rsidP="63922C32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</w:p>
          <w:p w14:paraId="2739A73F" w14:textId="553CDC5D" w:rsidR="009C60BC" w:rsidRPr="008B377A" w:rsidRDefault="63922C32" w:rsidP="63922C32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Du 03-06-2019</w:t>
            </w:r>
          </w:p>
          <w:p w14:paraId="6B699379" w14:textId="243008A8" w:rsidR="009C60BC" w:rsidRPr="008B377A" w:rsidRDefault="2703C797" w:rsidP="2703C797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  <w:proofErr w:type="gramStart"/>
            <w:r w:rsidRPr="008B377A">
              <w:rPr>
                <w:rFonts w:ascii="Arial" w:hAnsi="Arial" w:cs="Arial"/>
              </w:rPr>
              <w:t>au</w:t>
            </w:r>
            <w:proofErr w:type="gramEnd"/>
            <w:r w:rsidRPr="008B377A">
              <w:rPr>
                <w:rFonts w:ascii="Arial" w:hAnsi="Arial" w:cs="Arial"/>
              </w:rPr>
              <w:t xml:space="preserve"> 22-06-2019</w:t>
            </w:r>
          </w:p>
        </w:tc>
      </w:tr>
      <w:tr w:rsidR="009C60BC" w:rsidRPr="008B377A" w14:paraId="24A79968" w14:textId="77777777" w:rsidTr="3B29469E">
        <w:trPr>
          <w:jc w:val="center"/>
        </w:trPr>
        <w:tc>
          <w:tcPr>
            <w:tcW w:w="3070" w:type="dxa"/>
            <w:vAlign w:val="center"/>
          </w:tcPr>
          <w:p w14:paraId="56634E2A" w14:textId="77777777" w:rsidR="009C60BC" w:rsidRPr="008B377A" w:rsidRDefault="09A6681F" w:rsidP="09A6681F">
            <w:pPr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Ter CAP E.V.S</w:t>
            </w:r>
          </w:p>
          <w:p w14:paraId="3FE9F23F" w14:textId="77777777" w:rsidR="009C60BC" w:rsidRPr="008B377A" w:rsidRDefault="009C60BC" w:rsidP="00BD4F68">
            <w:pPr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14:paraId="1F72F646" w14:textId="77777777" w:rsidR="009C60BC" w:rsidRPr="008B377A" w:rsidRDefault="009C60BC" w:rsidP="00BD4F68">
            <w:pPr>
              <w:rPr>
                <w:rFonts w:ascii="Arial" w:hAnsi="Arial" w:cs="Arial"/>
              </w:rPr>
            </w:pPr>
          </w:p>
          <w:p w14:paraId="141A1577" w14:textId="77777777" w:rsidR="009C60BC" w:rsidRPr="008B377A" w:rsidRDefault="7001B468" w:rsidP="09A6681F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4 semaines</w:t>
            </w:r>
          </w:p>
          <w:p w14:paraId="08CE6F91" w14:textId="77777777" w:rsidR="009C60BC" w:rsidRPr="008B377A" w:rsidRDefault="009C60BC" w:rsidP="00BD4F68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</w:p>
          <w:p w14:paraId="61CDCEAD" w14:textId="77777777" w:rsidR="009C60BC" w:rsidRPr="008B377A" w:rsidRDefault="009C60BC" w:rsidP="00BD4F68">
            <w:pPr>
              <w:pStyle w:val="Paragraphedeliste"/>
              <w:spacing w:line="240" w:lineRule="auto"/>
              <w:ind w:left="0"/>
              <w:rPr>
                <w:rFonts w:ascii="Arial" w:hAnsi="Arial" w:cs="Arial"/>
              </w:rPr>
            </w:pPr>
          </w:p>
          <w:p w14:paraId="50D7431A" w14:textId="77777777" w:rsidR="009C60BC" w:rsidRPr="008B377A" w:rsidRDefault="7001B468" w:rsidP="09A6681F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4 semaines</w:t>
            </w:r>
          </w:p>
          <w:p w14:paraId="23DE523C" w14:textId="706B174E" w:rsidR="009C60BC" w:rsidRPr="008B377A" w:rsidRDefault="009C60BC" w:rsidP="2703C797">
            <w:pPr>
              <w:pStyle w:val="Paragraphedeliste"/>
              <w:spacing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14:paraId="52E56223" w14:textId="77777777" w:rsidR="009C60BC" w:rsidRPr="008B377A" w:rsidRDefault="009C60BC" w:rsidP="63922C32">
            <w:pPr>
              <w:rPr>
                <w:rFonts w:ascii="Arial" w:hAnsi="Arial" w:cs="Arial"/>
              </w:rPr>
            </w:pPr>
          </w:p>
          <w:p w14:paraId="17E645E9" w14:textId="7AB77743" w:rsidR="009C60BC" w:rsidRPr="008B377A" w:rsidRDefault="63922C32" w:rsidP="63922C32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Du 26-11-2018</w:t>
            </w:r>
          </w:p>
          <w:p w14:paraId="62D35FB9" w14:textId="318CE835" w:rsidR="009C60BC" w:rsidRPr="008B377A" w:rsidRDefault="63922C32" w:rsidP="63922C32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  <w:proofErr w:type="gramStart"/>
            <w:r w:rsidRPr="008B377A">
              <w:rPr>
                <w:rFonts w:ascii="Arial" w:hAnsi="Arial" w:cs="Arial"/>
              </w:rPr>
              <w:t>au</w:t>
            </w:r>
            <w:proofErr w:type="gramEnd"/>
            <w:r w:rsidRPr="008B377A">
              <w:rPr>
                <w:rFonts w:ascii="Arial" w:hAnsi="Arial" w:cs="Arial"/>
              </w:rPr>
              <w:t xml:space="preserve"> 22-12-2018</w:t>
            </w:r>
          </w:p>
          <w:p w14:paraId="07547A01" w14:textId="77777777" w:rsidR="009C60BC" w:rsidRPr="008B377A" w:rsidRDefault="009C60BC" w:rsidP="63922C32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</w:p>
          <w:p w14:paraId="4A0123F0" w14:textId="00C20A90" w:rsidR="009C60BC" w:rsidRPr="008B377A" w:rsidRDefault="63922C32" w:rsidP="63922C32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Du 11-03-2019</w:t>
            </w:r>
          </w:p>
          <w:p w14:paraId="1713EC0E" w14:textId="111CE83A" w:rsidR="009C60BC" w:rsidRPr="008B377A" w:rsidRDefault="63922C32" w:rsidP="63922C32">
            <w:pPr>
              <w:pStyle w:val="Paragraphedeliste"/>
              <w:spacing w:line="240" w:lineRule="auto"/>
              <w:rPr>
                <w:rFonts w:ascii="Arial" w:hAnsi="Arial" w:cs="Arial"/>
              </w:rPr>
            </w:pPr>
            <w:proofErr w:type="gramStart"/>
            <w:r w:rsidRPr="008B377A">
              <w:rPr>
                <w:rFonts w:ascii="Arial" w:hAnsi="Arial" w:cs="Arial"/>
              </w:rPr>
              <w:t>au</w:t>
            </w:r>
            <w:proofErr w:type="gramEnd"/>
            <w:r w:rsidRPr="008B377A">
              <w:rPr>
                <w:rFonts w:ascii="Arial" w:hAnsi="Arial" w:cs="Arial"/>
              </w:rPr>
              <w:t xml:space="preserve"> 06-04-2019</w:t>
            </w:r>
          </w:p>
        </w:tc>
      </w:tr>
      <w:tr w:rsidR="63922C32" w:rsidRPr="008B377A" w14:paraId="6F2A3294" w14:textId="77777777" w:rsidTr="3B29469E">
        <w:trPr>
          <w:jc w:val="center"/>
        </w:trPr>
        <w:tc>
          <w:tcPr>
            <w:tcW w:w="3070" w:type="dxa"/>
            <w:vAlign w:val="center"/>
          </w:tcPr>
          <w:p w14:paraId="7A31E01E" w14:textId="58CFF129" w:rsidR="63922C32" w:rsidRPr="008B377A" w:rsidRDefault="63922C32" w:rsidP="63922C32">
            <w:pPr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FCIL</w:t>
            </w:r>
          </w:p>
        </w:tc>
        <w:tc>
          <w:tcPr>
            <w:tcW w:w="3071" w:type="dxa"/>
          </w:tcPr>
          <w:p w14:paraId="6F85FBAA" w14:textId="3A92FADC" w:rsidR="63922C32" w:rsidRPr="008B377A" w:rsidRDefault="63922C32" w:rsidP="63922C32">
            <w:pPr>
              <w:ind w:left="360"/>
              <w:rPr>
                <w:rFonts w:ascii="Arial" w:hAnsi="Arial" w:cs="Arial"/>
              </w:rPr>
            </w:pPr>
          </w:p>
          <w:p w14:paraId="69253171" w14:textId="1964CDA2" w:rsidR="63922C32" w:rsidRPr="008B377A" w:rsidRDefault="63922C32" w:rsidP="63922C32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3semaines</w:t>
            </w:r>
          </w:p>
          <w:p w14:paraId="3A99E120" w14:textId="422B84A9" w:rsidR="63922C32" w:rsidRPr="008B377A" w:rsidRDefault="63922C32" w:rsidP="2703C797">
            <w:pPr>
              <w:rPr>
                <w:rFonts w:ascii="Arial" w:hAnsi="Arial" w:cs="Arial"/>
              </w:rPr>
            </w:pPr>
          </w:p>
          <w:p w14:paraId="396B2345" w14:textId="2BA084FD" w:rsidR="2703C797" w:rsidRPr="008B377A" w:rsidRDefault="2703C797" w:rsidP="2703C797">
            <w:pPr>
              <w:rPr>
                <w:rFonts w:ascii="Arial" w:hAnsi="Arial" w:cs="Arial"/>
              </w:rPr>
            </w:pPr>
          </w:p>
          <w:p w14:paraId="622A63A3" w14:textId="3A0294CD" w:rsidR="63922C32" w:rsidRPr="008B377A" w:rsidRDefault="63922C32" w:rsidP="63922C32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4 semaines</w:t>
            </w:r>
          </w:p>
          <w:p w14:paraId="6B203FD7" w14:textId="53DC7197" w:rsidR="63922C32" w:rsidRPr="008B377A" w:rsidRDefault="63922C32" w:rsidP="2703C797">
            <w:pPr>
              <w:rPr>
                <w:rFonts w:ascii="Arial" w:hAnsi="Arial" w:cs="Arial"/>
              </w:rPr>
            </w:pPr>
          </w:p>
          <w:p w14:paraId="1E53A506" w14:textId="6B847B24" w:rsidR="2703C797" w:rsidRPr="008B377A" w:rsidRDefault="2703C797" w:rsidP="2703C797">
            <w:pPr>
              <w:rPr>
                <w:rFonts w:ascii="Arial" w:hAnsi="Arial" w:cs="Arial"/>
              </w:rPr>
            </w:pPr>
          </w:p>
          <w:p w14:paraId="08D7B0BF" w14:textId="77777777" w:rsidR="63922C32" w:rsidRPr="008B377A" w:rsidRDefault="2703C797" w:rsidP="63922C32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4 semaines</w:t>
            </w:r>
          </w:p>
          <w:p w14:paraId="4EBA8AD0" w14:textId="7BA78A0D" w:rsidR="2703C797" w:rsidRPr="008B377A" w:rsidRDefault="2703C797" w:rsidP="2703C797">
            <w:pPr>
              <w:pStyle w:val="Paragraphedeliste"/>
              <w:spacing w:line="240" w:lineRule="auto"/>
              <w:ind w:left="0"/>
              <w:rPr>
                <w:rFonts w:ascii="Arial" w:hAnsi="Arial" w:cs="Arial"/>
              </w:rPr>
            </w:pPr>
          </w:p>
          <w:p w14:paraId="762F50CB" w14:textId="02CF6172" w:rsidR="2703C797" w:rsidRPr="008B377A" w:rsidRDefault="2703C797" w:rsidP="2703C797">
            <w:pPr>
              <w:pStyle w:val="Paragraphedeliste"/>
              <w:spacing w:line="240" w:lineRule="auto"/>
              <w:ind w:left="0"/>
              <w:rPr>
                <w:rFonts w:ascii="Arial" w:hAnsi="Arial" w:cs="Arial"/>
              </w:rPr>
            </w:pPr>
          </w:p>
          <w:p w14:paraId="0250C17C" w14:textId="5FC50D19" w:rsidR="63922C32" w:rsidRPr="008B377A" w:rsidRDefault="2703C797" w:rsidP="2703C797">
            <w:pPr>
              <w:pStyle w:val="Paragraphedeliste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>3semaines</w:t>
            </w:r>
          </w:p>
          <w:p w14:paraId="7722406D" w14:textId="57BB2C38" w:rsidR="63922C32" w:rsidRPr="008B377A" w:rsidRDefault="63922C32" w:rsidP="63922C32">
            <w:pPr>
              <w:ind w:left="360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14:paraId="178E9515" w14:textId="1944C9D3" w:rsidR="63922C32" w:rsidRPr="008B377A" w:rsidRDefault="63922C32" w:rsidP="63922C32">
            <w:pPr>
              <w:jc w:val="center"/>
              <w:rPr>
                <w:rFonts w:ascii="Arial" w:hAnsi="Arial" w:cs="Arial"/>
              </w:rPr>
            </w:pPr>
          </w:p>
          <w:p w14:paraId="103BE7FA" w14:textId="1ACB3208" w:rsidR="63922C32" w:rsidRPr="008B377A" w:rsidRDefault="2703C797" w:rsidP="2703C797">
            <w:pPr>
              <w:pStyle w:val="Paragraphedeliste"/>
              <w:numPr>
                <w:ilvl w:val="0"/>
                <w:numId w:val="6"/>
              </w:numPr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 xml:space="preserve">Du 05-11-2018 </w:t>
            </w:r>
          </w:p>
          <w:p w14:paraId="784F7CDA" w14:textId="58BCF0C7" w:rsidR="63922C32" w:rsidRPr="008B377A" w:rsidRDefault="2703C797" w:rsidP="2703C797">
            <w:pPr>
              <w:ind w:left="360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proofErr w:type="gramStart"/>
            <w:r w:rsidRPr="008B377A">
              <w:rPr>
                <w:rFonts w:ascii="Arial" w:hAnsi="Arial" w:cs="Arial"/>
                <w:sz w:val="22"/>
                <w:szCs w:val="22"/>
              </w:rPr>
              <w:t>au</w:t>
            </w:r>
            <w:proofErr w:type="gramEnd"/>
            <w:r w:rsidRPr="008B377A">
              <w:rPr>
                <w:rFonts w:ascii="Arial" w:hAnsi="Arial" w:cs="Arial"/>
                <w:sz w:val="22"/>
                <w:szCs w:val="22"/>
              </w:rPr>
              <w:t xml:space="preserve"> 24-11-2018</w:t>
            </w:r>
          </w:p>
          <w:p w14:paraId="1A47C1A9" w14:textId="6C19BA83" w:rsidR="63922C32" w:rsidRPr="008B377A" w:rsidRDefault="63922C32" w:rsidP="63922C32">
            <w:pPr>
              <w:rPr>
                <w:rFonts w:ascii="Arial" w:hAnsi="Arial" w:cs="Arial"/>
              </w:rPr>
            </w:pPr>
          </w:p>
          <w:p w14:paraId="64D4EAEB" w14:textId="39EC6813" w:rsidR="63922C32" w:rsidRPr="008B377A" w:rsidRDefault="2703C797" w:rsidP="2703C797">
            <w:pPr>
              <w:pStyle w:val="Paragraphedeliste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 xml:space="preserve">Du 07-01-2019 </w:t>
            </w:r>
          </w:p>
          <w:p w14:paraId="2EE759A7" w14:textId="7435BE88" w:rsidR="63922C32" w:rsidRPr="008B377A" w:rsidRDefault="2703C797" w:rsidP="2703C797">
            <w:pPr>
              <w:ind w:left="360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proofErr w:type="gramStart"/>
            <w:r w:rsidRPr="008B377A">
              <w:rPr>
                <w:rFonts w:ascii="Arial" w:hAnsi="Arial" w:cs="Arial"/>
                <w:sz w:val="22"/>
                <w:szCs w:val="22"/>
              </w:rPr>
              <w:t>au</w:t>
            </w:r>
            <w:proofErr w:type="gramEnd"/>
            <w:r w:rsidRPr="008B377A">
              <w:rPr>
                <w:rFonts w:ascii="Arial" w:hAnsi="Arial" w:cs="Arial"/>
                <w:sz w:val="22"/>
                <w:szCs w:val="22"/>
              </w:rPr>
              <w:t xml:space="preserve"> 02-02-2019</w:t>
            </w:r>
          </w:p>
          <w:p w14:paraId="4B9F9D94" w14:textId="3D13A750" w:rsidR="63922C32" w:rsidRPr="008B377A" w:rsidRDefault="63922C32" w:rsidP="63922C32">
            <w:pPr>
              <w:rPr>
                <w:rFonts w:ascii="Arial" w:hAnsi="Arial" w:cs="Arial"/>
              </w:rPr>
            </w:pPr>
          </w:p>
          <w:p w14:paraId="6D82695D" w14:textId="2A184F14" w:rsidR="63922C32" w:rsidRPr="008B377A" w:rsidRDefault="2703C797" w:rsidP="2703C797">
            <w:pPr>
              <w:pStyle w:val="Paragraphedeliste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 xml:space="preserve">Du 11-03-2019 </w:t>
            </w:r>
          </w:p>
          <w:p w14:paraId="3CB7896C" w14:textId="7E78B09B" w:rsidR="63922C32" w:rsidRPr="008B377A" w:rsidRDefault="63922C32" w:rsidP="63922C32">
            <w:pPr>
              <w:ind w:left="360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proofErr w:type="gramStart"/>
            <w:r w:rsidRPr="008B377A">
              <w:rPr>
                <w:rFonts w:ascii="Arial" w:hAnsi="Arial" w:cs="Arial"/>
                <w:sz w:val="22"/>
                <w:szCs w:val="22"/>
              </w:rPr>
              <w:t>au</w:t>
            </w:r>
            <w:proofErr w:type="gramEnd"/>
            <w:r w:rsidRPr="008B377A">
              <w:rPr>
                <w:rFonts w:ascii="Arial" w:hAnsi="Arial" w:cs="Arial"/>
                <w:sz w:val="22"/>
                <w:szCs w:val="22"/>
              </w:rPr>
              <w:t xml:space="preserve"> 06-04-2019</w:t>
            </w:r>
          </w:p>
          <w:p w14:paraId="05C6033F" w14:textId="564B5E4C" w:rsidR="63922C32" w:rsidRPr="008B377A" w:rsidRDefault="63922C32" w:rsidP="63922C32">
            <w:pPr>
              <w:rPr>
                <w:rFonts w:ascii="Arial" w:hAnsi="Arial" w:cs="Arial"/>
              </w:rPr>
            </w:pPr>
          </w:p>
          <w:p w14:paraId="4AE09ABB" w14:textId="719C7959" w:rsidR="63922C32" w:rsidRPr="008B377A" w:rsidRDefault="2703C797" w:rsidP="2703C797">
            <w:pPr>
              <w:pStyle w:val="Paragraphedeliste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</w:rPr>
              <w:t xml:space="preserve">Du 06 mai 2019 </w:t>
            </w:r>
          </w:p>
          <w:p w14:paraId="3626BFC9" w14:textId="218E6152" w:rsidR="63922C32" w:rsidRPr="008B377A" w:rsidRDefault="2703C797" w:rsidP="2703C797">
            <w:pPr>
              <w:ind w:left="360"/>
              <w:rPr>
                <w:rFonts w:ascii="Arial" w:hAnsi="Arial" w:cs="Arial"/>
              </w:rPr>
            </w:pPr>
            <w:r w:rsidRPr="008B377A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proofErr w:type="gramStart"/>
            <w:r w:rsidRPr="008B377A">
              <w:rPr>
                <w:rFonts w:ascii="Arial" w:hAnsi="Arial" w:cs="Arial"/>
                <w:sz w:val="22"/>
                <w:szCs w:val="22"/>
              </w:rPr>
              <w:t>au</w:t>
            </w:r>
            <w:proofErr w:type="gramEnd"/>
            <w:r w:rsidRPr="008B377A">
              <w:rPr>
                <w:rFonts w:ascii="Arial" w:hAnsi="Arial" w:cs="Arial"/>
                <w:sz w:val="22"/>
                <w:szCs w:val="22"/>
              </w:rPr>
              <w:t xml:space="preserve"> 25 mai 2019</w:t>
            </w:r>
          </w:p>
        </w:tc>
      </w:tr>
    </w:tbl>
    <w:p w14:paraId="3A958D46" w14:textId="77777777" w:rsidR="0018790E" w:rsidRDefault="0018790E" w:rsidP="00DC65B6"/>
    <w:sectPr w:rsidR="0018790E" w:rsidSect="00F04E8E">
      <w:pgSz w:w="11906" w:h="16838"/>
      <w:pgMar w:top="284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iberation Serif">
    <w:altName w:val="MS Mincho"/>
    <w:panose1 w:val="00000000000000000000"/>
    <w:charset w:val="80"/>
    <w:family w:val="roman"/>
    <w:notTrueType/>
    <w:pitch w:val="variable"/>
    <w:sig w:usb0="00000000" w:usb1="08070000" w:usb2="00000010" w:usb3="00000000" w:csb0="0002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84ABF"/>
    <w:multiLevelType w:val="hybridMultilevel"/>
    <w:tmpl w:val="914480F8"/>
    <w:lvl w:ilvl="0" w:tplc="2676CB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5DEF5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5C91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7807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AF89D4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612BB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C83B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CA8D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B84C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500DD8"/>
    <w:multiLevelType w:val="hybridMultilevel"/>
    <w:tmpl w:val="7FB48A6A"/>
    <w:lvl w:ilvl="0" w:tplc="A69A0BD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700876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A86A1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A485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3AAD03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B34C3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08BA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A7C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582D8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0767C9"/>
    <w:multiLevelType w:val="hybridMultilevel"/>
    <w:tmpl w:val="9E603110"/>
    <w:lvl w:ilvl="0" w:tplc="C366DA3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95ECF7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6A84F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F2DE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4CAB5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CBAF1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E6E102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22AFF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14D0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611EE0"/>
    <w:multiLevelType w:val="hybridMultilevel"/>
    <w:tmpl w:val="3D066628"/>
    <w:lvl w:ilvl="0" w:tplc="7D9C29C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FA36A6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40292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521D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93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A4D7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A45BE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089F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A680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35449C"/>
    <w:multiLevelType w:val="hybridMultilevel"/>
    <w:tmpl w:val="F05234F6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D046C6"/>
    <w:multiLevelType w:val="hybridMultilevel"/>
    <w:tmpl w:val="A01496CC"/>
    <w:lvl w:ilvl="0" w:tplc="B340139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6F3835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3303D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38A2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2AE3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E2282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436E9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A24D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FCFC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drawingGridHorizontalSpacing w:val="120"/>
  <w:displayHorizontalDrawingGridEvery w:val="2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C60BC"/>
    <w:rsid w:val="00047824"/>
    <w:rsid w:val="0018790E"/>
    <w:rsid w:val="001934C9"/>
    <w:rsid w:val="001D14CB"/>
    <w:rsid w:val="001E0528"/>
    <w:rsid w:val="003C5723"/>
    <w:rsid w:val="0046558C"/>
    <w:rsid w:val="0047766D"/>
    <w:rsid w:val="00545872"/>
    <w:rsid w:val="005C55DF"/>
    <w:rsid w:val="006876C1"/>
    <w:rsid w:val="00797525"/>
    <w:rsid w:val="007B503B"/>
    <w:rsid w:val="008671A2"/>
    <w:rsid w:val="008B377A"/>
    <w:rsid w:val="009C60BC"/>
    <w:rsid w:val="00AA1810"/>
    <w:rsid w:val="00BF507E"/>
    <w:rsid w:val="00C26021"/>
    <w:rsid w:val="00CE39F5"/>
    <w:rsid w:val="00D05871"/>
    <w:rsid w:val="00D6066D"/>
    <w:rsid w:val="00D706CD"/>
    <w:rsid w:val="00D76C9C"/>
    <w:rsid w:val="00DC65B6"/>
    <w:rsid w:val="00E83317"/>
    <w:rsid w:val="00F04E8E"/>
    <w:rsid w:val="00FE14B0"/>
    <w:rsid w:val="09A6681F"/>
    <w:rsid w:val="0C03DBA4"/>
    <w:rsid w:val="23788D5B"/>
    <w:rsid w:val="2703C797"/>
    <w:rsid w:val="3B29469E"/>
    <w:rsid w:val="63922C32"/>
    <w:rsid w:val="6A351E24"/>
    <w:rsid w:val="7001B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E1975E"/>
  <w15:docId w15:val="{736DF258-CC1A-4BBF-A0C2-4561B5D8C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C60BC"/>
    <w:pPr>
      <w:widowControl w:val="0"/>
      <w:autoSpaceDN w:val="0"/>
      <w:adjustRightInd w:val="0"/>
      <w:spacing w:after="0" w:line="240" w:lineRule="auto"/>
    </w:pPr>
    <w:rPr>
      <w:rFonts w:ascii="Liberation Serif" w:eastAsia="Times New Roman" w:hAnsi="Liberation Serif" w:cs="Times New Roman"/>
      <w:sz w:val="24"/>
      <w:szCs w:val="24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99"/>
    <w:qFormat/>
    <w:rsid w:val="009C60BC"/>
    <w:pPr>
      <w:widowControl/>
      <w:autoSpaceDN/>
      <w:adjustRightInd/>
      <w:spacing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C60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C60BC"/>
    <w:rPr>
      <w:rFonts w:ascii="Tahoma" w:eastAsia="Times New Roman" w:hAnsi="Tahoma" w:cs="Tahoma"/>
      <w:sz w:val="16"/>
      <w:szCs w:val="16"/>
      <w:lang w:eastAsia="en-US"/>
    </w:rPr>
  </w:style>
  <w:style w:type="paragraph" w:styleId="Commentaire">
    <w:name w:val="annotation text"/>
    <w:basedOn w:val="Normal"/>
    <w:link w:val="CommentaireCar"/>
    <w:uiPriority w:val="99"/>
    <w:semiHidden/>
    <w:unhideWhenUsed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Pr>
      <w:rFonts w:ascii="Liberation Serif" w:eastAsia="Times New Roman" w:hAnsi="Liberation Serif" w:cs="Times New Roman"/>
      <w:sz w:val="20"/>
      <w:szCs w:val="20"/>
      <w:lang w:eastAsia="en-US"/>
    </w:rPr>
  </w:style>
  <w:style w:type="character" w:styleId="Marquedecommentaire">
    <w:name w:val="annotation reference"/>
    <w:basedOn w:val="Policepardfau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nie\AppData\Roaming\Microsoft\Templates\Dot1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Dot1</Template>
  <TotalTime>4</TotalTime>
  <Pages>1</Pages>
  <Words>146</Words>
  <Characters>808</Characters>
  <Application>Microsoft Office Word</Application>
  <DocSecurity>0</DocSecurity>
  <Lines>6</Lines>
  <Paragraphs>1</Paragraphs>
  <ScaleCrop>false</ScaleCrop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Annie</dc:creator>
  <cp:lastModifiedBy>Marc Pacquetet</cp:lastModifiedBy>
  <cp:revision>17</cp:revision>
  <dcterms:created xsi:type="dcterms:W3CDTF">2017-05-29T11:14:00Z</dcterms:created>
  <dcterms:modified xsi:type="dcterms:W3CDTF">2018-09-02T17:36:00Z</dcterms:modified>
</cp:coreProperties>
</file>